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sjyreoppsett – utsiden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EE7689" w:rsidRPr="00647F67" w14:paraId="7587619E" w14:textId="77777777" w:rsidTr="00647F6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Tabelloppsett"/>
              <w:tblpPr w:leftFromText="141" w:rightFromText="141" w:horzAnchor="margin" w:tblpXSpec="center" w:tblpY="-570"/>
              <w:tblOverlap w:val="never"/>
              <w:tblW w:w="5460" w:type="dxa"/>
              <w:tblLayout w:type="fixed"/>
              <w:tblLook w:val="04A0" w:firstRow="1" w:lastRow="0" w:firstColumn="1" w:lastColumn="0" w:noHBand="0" w:noVBand="1"/>
            </w:tblPr>
            <w:tblGrid>
              <w:gridCol w:w="4252"/>
              <w:gridCol w:w="1208"/>
            </w:tblGrid>
            <w:tr w:rsidR="00E85B52" w:rsidRPr="00E85B52" w14:paraId="14E6215A" w14:textId="77777777" w:rsidTr="005716BC">
              <w:trPr>
                <w:gridAfter w:val="1"/>
                <w:wAfter w:w="1208" w:type="dxa"/>
                <w:trHeight w:hRule="exact" w:val="10908"/>
              </w:trPr>
              <w:tc>
                <w:tcPr>
                  <w:tcW w:w="4252" w:type="dxa"/>
                  <w:vAlign w:val="bottom"/>
                </w:tcPr>
                <w:p w14:paraId="153C06E1" w14:textId="609C9115" w:rsidR="00097055" w:rsidRPr="00C1616B" w:rsidRDefault="00692018" w:rsidP="00036FA0">
                  <w:pPr>
                    <w:rPr>
                      <w:sz w:val="22"/>
                      <w:szCs w:val="22"/>
                    </w:rPr>
                  </w:pPr>
                  <w:r w:rsidRPr="00E85B52">
                    <w:rPr>
                      <w:rFonts w:asciiTheme="majorHAnsi" w:hAnsiTheme="majorHAnsi"/>
                      <w:noProof/>
                      <w:color w:val="3E8799" w:themeColor="accent4" w:themeShade="BF"/>
                      <w:sz w:val="24"/>
                      <w:szCs w:val="24"/>
                    </w:rPr>
                    <w:drawing>
                      <wp:anchor distT="0" distB="0" distL="114300" distR="114300" simplePos="0" relativeHeight="251668480" behindDoc="0" locked="0" layoutInCell="1" allowOverlap="1" wp14:anchorId="1E2D29A8" wp14:editId="7176B36F">
                        <wp:simplePos x="0" y="0"/>
                        <wp:positionH relativeFrom="column">
                          <wp:posOffset>-545465</wp:posOffset>
                        </wp:positionH>
                        <wp:positionV relativeFrom="paragraph">
                          <wp:posOffset>-2808605</wp:posOffset>
                        </wp:positionV>
                        <wp:extent cx="2990215" cy="1925955"/>
                        <wp:effectExtent l="0" t="0" r="635" b="0"/>
                        <wp:wrapNone/>
                        <wp:docPr id="9" name="Bild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215" cy="1925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36FA0" w:rsidRPr="00C1616B">
                    <w:rPr>
                      <w:rFonts w:asciiTheme="majorHAnsi" w:hAnsiTheme="majorHAnsi" w:cs="Arial"/>
                      <w:color w:val="3E8799" w:themeColor="accent4" w:themeShade="BF"/>
                      <w:kern w:val="0"/>
                      <w:sz w:val="22"/>
                      <w:szCs w:val="22"/>
                      <w:shd w:val="clear" w:color="auto" w:fill="FFFFFF"/>
                      <w:lang w:eastAsia="en-US"/>
                      <w14:ligatures w14:val="none"/>
                    </w:rPr>
                    <w:t xml:space="preserve"> </w:t>
                  </w:r>
                </w:p>
                <w:p w14:paraId="2BC3E2F2" w14:textId="48300A0E" w:rsidR="00E85B52" w:rsidRPr="00E85B52" w:rsidRDefault="00E85B52" w:rsidP="005716BC">
                  <w:pPr>
                    <w:pStyle w:val="Overskrift1"/>
                    <w:outlineLvl w:val="0"/>
                    <w:rPr>
                      <w:rFonts w:cs="Arial"/>
                      <w:color w:val="3E8799" w:themeColor="accent4" w:themeShade="BF"/>
                      <w:kern w:val="0"/>
                      <w:sz w:val="24"/>
                      <w:szCs w:val="24"/>
                      <w:shd w:val="clear" w:color="auto" w:fill="FFFFFF"/>
                      <w:lang w:eastAsia="en-US"/>
                      <w14:ligatures w14:val="none"/>
                    </w:rPr>
                  </w:pPr>
                </w:p>
              </w:tc>
            </w:tr>
            <w:tr w:rsidR="00E85B52" w:rsidRPr="00E85B52" w14:paraId="4781231A" w14:textId="77777777" w:rsidTr="00D66F74">
              <w:trPr>
                <w:trHeight w:hRule="exact" w:val="3695"/>
              </w:trPr>
              <w:tc>
                <w:tcPr>
                  <w:tcW w:w="5460" w:type="dxa"/>
                  <w:gridSpan w:val="2"/>
                  <w:shd w:val="clear" w:color="auto" w:fill="3E8799" w:themeFill="accent4" w:themeFillShade="BF"/>
                </w:tcPr>
                <w:p w14:paraId="5B9A3F74" w14:textId="77777777" w:rsidR="00E85B52" w:rsidRPr="00E85B52" w:rsidRDefault="00E85B52" w:rsidP="00E85B52">
                  <w:pPr>
                    <w:pStyle w:val="Blokktekst"/>
                    <w:rPr>
                      <w:sz w:val="24"/>
                      <w:szCs w:val="24"/>
                    </w:rPr>
                  </w:pPr>
                </w:p>
              </w:tc>
            </w:tr>
            <w:tr w:rsidR="00E85B52" w:rsidRPr="00E85B52" w14:paraId="037AEEF0" w14:textId="77777777" w:rsidTr="00D66F74">
              <w:trPr>
                <w:trHeight w:hRule="exact" w:val="3695"/>
              </w:trPr>
              <w:tc>
                <w:tcPr>
                  <w:tcW w:w="5460" w:type="dxa"/>
                  <w:gridSpan w:val="2"/>
                  <w:shd w:val="clear" w:color="auto" w:fill="3E8799" w:themeFill="accent4" w:themeFillShade="BF"/>
                </w:tcPr>
                <w:p w14:paraId="402C6DBE" w14:textId="77777777" w:rsidR="00E85B52" w:rsidRPr="00E85B52" w:rsidRDefault="00E85B52" w:rsidP="00E85B52">
                  <w:pPr>
                    <w:pStyle w:val="Blokkteks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637295F" w14:textId="75B89CAD" w:rsidR="00A96963" w:rsidRPr="00E85B52" w:rsidRDefault="00A9696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76" w:type="dxa"/>
            <w:vAlign w:val="bottom"/>
          </w:tcPr>
          <w:p w14:paraId="4D3AEFD0" w14:textId="36428AA4" w:rsidR="00A96963" w:rsidRPr="00E85B52" w:rsidRDefault="00A96963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14:paraId="690ED148" w14:textId="11688DAA" w:rsidR="00A96963" w:rsidRDefault="00A96963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A96963" w14:paraId="53F83522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787FA55F" w14:textId="77777777" w:rsidR="00A96963" w:rsidRDefault="00A96963"/>
              </w:tc>
            </w:tr>
            <w:tr w:rsidR="00A96963" w14:paraId="513A3F79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741B2A7F" w14:textId="202B2518" w:rsidR="00A96963" w:rsidRDefault="00A96963">
                  <w:pPr>
                    <w:pStyle w:val="Mottaker"/>
                  </w:pPr>
                </w:p>
              </w:tc>
            </w:tr>
            <w:tr w:rsidR="00A96963" w14:paraId="4E6D0DAE" w14:textId="77777777" w:rsidTr="00E85B52">
              <w:trPr>
                <w:cantSplit/>
                <w:trHeight w:hRule="exact" w:val="3426"/>
              </w:trPr>
              <w:tc>
                <w:tcPr>
                  <w:tcW w:w="5000" w:type="pct"/>
                  <w:textDirection w:val="btLr"/>
                </w:tcPr>
                <w:p w14:paraId="42A1F02E" w14:textId="329053C1" w:rsidR="00A96963" w:rsidRDefault="00E85B52" w:rsidP="006D1FA3">
                  <w:pPr>
                    <w:pStyle w:val="Organisasjon"/>
                    <w:pBdr>
                      <w:bottom w:val="single" w:sz="4" w:space="3" w:color="auto"/>
                    </w:pBdr>
                    <w:spacing w:line="264" w:lineRule="auto"/>
                  </w:pPr>
                  <w:r w:rsidRPr="00647F67">
                    <w:rPr>
                      <w:noProof/>
                      <w:color w:val="0070C0"/>
                    </w:rPr>
                    <w:drawing>
                      <wp:anchor distT="0" distB="0" distL="114300" distR="114300" simplePos="0" relativeHeight="251666432" behindDoc="0" locked="0" layoutInCell="1" allowOverlap="1" wp14:anchorId="18FC5122" wp14:editId="1F02BA85">
                        <wp:simplePos x="0" y="0"/>
                        <wp:positionH relativeFrom="column">
                          <wp:posOffset>-887199</wp:posOffset>
                        </wp:positionH>
                        <wp:positionV relativeFrom="paragraph">
                          <wp:posOffset>-1326335</wp:posOffset>
                        </wp:positionV>
                        <wp:extent cx="2354504" cy="647264"/>
                        <wp:effectExtent l="0" t="3810" r="4445" b="4445"/>
                        <wp:wrapNone/>
                        <wp:docPr id="11" name="Bilde 11" descr="Sortland kommune - Innlog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tland kommune - Innlogg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388421" cy="656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color w:val="3E8799" w:themeColor="accent4" w:themeShade="BF"/>
                      </w:rPr>
                      <w:alias w:val="Firma"/>
                      <w:tag w:val=""/>
                      <w:id w:val="878906079"/>
                      <w:placeholder>
                        <w:docPart w:val="4DC665856735419C8C442BAE7A311FAF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C83572" w:rsidRPr="00E85B52">
                        <w:rPr>
                          <w:color w:val="3E8799" w:themeColor="accent4" w:themeShade="BF"/>
                        </w:rPr>
                        <w:t>Sortland Kommune</w:t>
                      </w:r>
                    </w:sdtContent>
                  </w:sdt>
                </w:p>
                <w:p w14:paraId="5987EBC7" w14:textId="73A8ECC6" w:rsidR="00A96963" w:rsidRDefault="00A96963">
                  <w:pPr>
                    <w:pStyle w:val="Ingenmellomrom"/>
                  </w:pPr>
                </w:p>
              </w:tc>
            </w:tr>
          </w:tbl>
          <w:p w14:paraId="48B2A4A0" w14:textId="77777777" w:rsidR="00A96963" w:rsidRDefault="00A96963">
            <w:pPr>
              <w:spacing w:after="160" w:line="259" w:lineRule="auto"/>
            </w:pPr>
          </w:p>
        </w:tc>
        <w:tc>
          <w:tcPr>
            <w:tcW w:w="576" w:type="dxa"/>
          </w:tcPr>
          <w:p w14:paraId="086274DB" w14:textId="37A47844" w:rsidR="00A96963" w:rsidRDefault="00A96963">
            <w:pPr>
              <w:spacing w:after="160" w:line="259" w:lineRule="auto"/>
            </w:pPr>
          </w:p>
        </w:tc>
        <w:tc>
          <w:tcPr>
            <w:tcW w:w="576" w:type="dxa"/>
          </w:tcPr>
          <w:p w14:paraId="4429AA29" w14:textId="7802C753" w:rsidR="00A96963" w:rsidRPr="00EE7689" w:rsidRDefault="00A96963">
            <w:pPr>
              <w:spacing w:after="160" w:line="259" w:lineRule="auto"/>
              <w:rPr>
                <w:color w:val="0070C0"/>
              </w:rPr>
            </w:pPr>
          </w:p>
        </w:tc>
        <w:tc>
          <w:tcPr>
            <w:tcW w:w="4176" w:type="dxa"/>
            <w:shd w:val="clear" w:color="auto" w:fill="FFFFFF" w:themeFill="background1"/>
          </w:tcPr>
          <w:tbl>
            <w:tblPr>
              <w:tblStyle w:val="Tabelloppsett"/>
              <w:tblW w:w="4297" w:type="dxa"/>
              <w:tblLayout w:type="fixed"/>
              <w:tblLook w:val="04A0" w:firstRow="1" w:lastRow="0" w:firstColumn="1" w:lastColumn="0" w:noHBand="0" w:noVBand="1"/>
            </w:tblPr>
            <w:tblGrid>
              <w:gridCol w:w="4297"/>
            </w:tblGrid>
            <w:tr w:rsidR="00EE7689" w:rsidRPr="00647F67" w14:paraId="5D2D1E4C" w14:textId="77777777" w:rsidTr="006D1FA3">
              <w:trPr>
                <w:trHeight w:hRule="exact" w:val="3468"/>
              </w:trPr>
              <w:tc>
                <w:tcPr>
                  <w:tcW w:w="5000" w:type="pct"/>
                  <w:tcBorders>
                    <w:bottom w:val="single" w:sz="4" w:space="0" w:color="auto"/>
                  </w:tcBorders>
                  <w:vAlign w:val="bottom"/>
                </w:tcPr>
                <w:p w14:paraId="0D71AE01" w14:textId="4E001228" w:rsidR="00A96963" w:rsidRPr="00647F67" w:rsidRDefault="00EE7689" w:rsidP="002F54F2">
                  <w:pPr>
                    <w:pStyle w:val="Tittel"/>
                    <w:jc w:val="center"/>
                    <w:rPr>
                      <w:color w:val="0070C0"/>
                      <w:sz w:val="56"/>
                      <w:szCs w:val="56"/>
                    </w:rPr>
                  </w:pPr>
                  <w:r w:rsidRPr="00647F67">
                    <w:rPr>
                      <w:color w:val="0070C0"/>
                      <w:sz w:val="56"/>
                      <w:szCs w:val="56"/>
                    </w:rPr>
                    <w:t>Lavterskel</w:t>
                  </w:r>
                  <w:r w:rsidR="009D0624">
                    <w:rPr>
                      <w:color w:val="0070C0"/>
                      <w:sz w:val="56"/>
                      <w:szCs w:val="56"/>
                    </w:rPr>
                    <w:t>tilbud</w:t>
                  </w:r>
                </w:p>
              </w:tc>
            </w:tr>
            <w:tr w:rsidR="00EE7689" w:rsidRPr="00647F67" w14:paraId="6A668C94" w14:textId="77777777" w:rsidTr="006D1FA3">
              <w:trPr>
                <w:trHeight w:hRule="exact" w:val="3468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</w:tcPr>
                <w:p w14:paraId="0FD9208F" w14:textId="1BF6DBFB" w:rsidR="00C0653D" w:rsidRDefault="006D5E84">
                  <w:pPr>
                    <w:pStyle w:val="Undertittel"/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800" behindDoc="0" locked="0" layoutInCell="1" allowOverlap="1" wp14:anchorId="347BDBFC" wp14:editId="25169B4D">
                        <wp:simplePos x="0" y="0"/>
                        <wp:positionH relativeFrom="column">
                          <wp:posOffset>-118110</wp:posOffset>
                        </wp:positionH>
                        <wp:positionV relativeFrom="paragraph">
                          <wp:posOffset>57150</wp:posOffset>
                        </wp:positionV>
                        <wp:extent cx="3232150" cy="2308225"/>
                        <wp:effectExtent l="0" t="0" r="6350" b="0"/>
                        <wp:wrapNone/>
                        <wp:docPr id="4" name="Bil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2150" cy="23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6215D29" w14:textId="1586ADC7" w:rsidR="00C0653D" w:rsidRDefault="00C0653D">
                  <w:pPr>
                    <w:pStyle w:val="Undertittel"/>
                    <w:rPr>
                      <w:lang w:val="en-US"/>
                    </w:rPr>
                  </w:pPr>
                </w:p>
                <w:p w14:paraId="2A29C2EC" w14:textId="68D2D896" w:rsidR="00C0653D" w:rsidRDefault="00C0653D">
                  <w:pPr>
                    <w:pStyle w:val="Undertittel"/>
                    <w:rPr>
                      <w:lang w:val="en-US"/>
                    </w:rPr>
                  </w:pPr>
                </w:p>
                <w:p w14:paraId="7CEAEBF1" w14:textId="5AA65EE6" w:rsidR="004D1D49" w:rsidRDefault="00C0653D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  <w:r>
                    <w:rPr>
                      <w:lang w:val="en-US"/>
                    </w:rPr>
                    <w:t>A</w:t>
                  </w:r>
                  <w:r w:rsidRPr="00724586">
                    <w:t>lle barn i Sortland kommune skal oppleve et trygt og godt miljø som fremmer trivsel, læring, inkludering og helse</w:t>
                  </w:r>
                  <w:r>
                    <w:rPr>
                      <w:noProof/>
                    </w:rPr>
                    <w:t xml:space="preserve"> </w:t>
                  </w:r>
                </w:p>
                <w:p w14:paraId="1BA33381" w14:textId="7622BA68" w:rsidR="004D1D49" w:rsidRDefault="004D1D49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14:paraId="7814FBF7" w14:textId="476D52B7" w:rsidR="004D1D49" w:rsidRDefault="004D1D49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14:paraId="74BDDF53" w14:textId="1A4C0F26" w:rsidR="004D1D49" w:rsidRDefault="004D1D49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14:paraId="3C2A4B74" w14:textId="77777777" w:rsidR="004D1D49" w:rsidRDefault="004D1D49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14:paraId="0FB9B8D9" w14:textId="77777777" w:rsidR="004D1D49" w:rsidRDefault="004D1D49">
                  <w:pPr>
                    <w:pStyle w:val="Undertittel"/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</w:pPr>
                </w:p>
                <w:p w14:paraId="26F043D2" w14:textId="20E1C11A" w:rsidR="00A96963" w:rsidRPr="00647F67" w:rsidRDefault="00FC3DAB">
                  <w:pPr>
                    <w:pStyle w:val="Undertittel"/>
                    <w:rPr>
                      <w:color w:val="0070C0"/>
                    </w:rPr>
                  </w:pPr>
                  <w:r>
                    <w:rPr>
                      <w:color w:val="auto"/>
                      <w:kern w:val="0"/>
                      <w:sz w:val="22"/>
                      <w:szCs w:val="22"/>
                      <w:lang w:eastAsia="en-US"/>
                      <w14:ligatures w14:val="none"/>
                    </w:rPr>
                    <w:t>Visjon</w:t>
                  </w:r>
                </w:p>
              </w:tc>
            </w:tr>
            <w:tr w:rsidR="00EE7689" w:rsidRPr="00647F67" w14:paraId="61201C71" w14:textId="77777777" w:rsidTr="00647F67">
              <w:trPr>
                <w:trHeight w:hRule="exact" w:val="3329"/>
              </w:trPr>
              <w:tc>
                <w:tcPr>
                  <w:tcW w:w="5000" w:type="pct"/>
                  <w:vAlign w:val="bottom"/>
                </w:tcPr>
                <w:p w14:paraId="7B2BF9EE" w14:textId="34F9DB67" w:rsidR="00A96963" w:rsidRPr="000C1C32" w:rsidRDefault="002F54F2">
                  <w:pPr>
                    <w:spacing w:after="160" w:line="264" w:lineRule="auto"/>
                    <w:rPr>
                      <w:color w:val="0070C0"/>
                      <w:sz w:val="24"/>
                      <w:szCs w:val="24"/>
                    </w:rPr>
                  </w:pPr>
                  <w:r w:rsidRPr="00277435">
                    <w:rPr>
                      <w:noProof/>
                      <w:sz w:val="24"/>
                      <w:szCs w:val="24"/>
                      <w:lang w:val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0528" behindDoc="0" locked="0" layoutInCell="1" allowOverlap="1" wp14:anchorId="276FC9D6" wp14:editId="0ABF364A">
                            <wp:simplePos x="0" y="0"/>
                            <wp:positionH relativeFrom="column">
                              <wp:posOffset>-34925</wp:posOffset>
                            </wp:positionH>
                            <wp:positionV relativeFrom="paragraph">
                              <wp:posOffset>272415</wp:posOffset>
                            </wp:positionV>
                            <wp:extent cx="3072130" cy="1404620"/>
                            <wp:effectExtent l="0" t="0" r="13970" b="26035"/>
                            <wp:wrapNone/>
                            <wp:docPr id="217" name="Tekstboks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72130" cy="1404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BAE2BDC" w14:textId="61E63319" w:rsidR="00277435" w:rsidRPr="00E41534" w:rsidRDefault="00277435">
                                        <w:pPr>
                                          <w:rPr>
                                            <w:rFonts w:asciiTheme="majorHAnsi" w:hAnsiTheme="majorHAnsi"/>
                                            <w:color w:val="3E8799" w:themeColor="accent4" w:themeShade="BF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E41534">
                                          <w:rPr>
                                            <w:rFonts w:asciiTheme="majorHAnsi" w:hAnsiTheme="majorHAnsi"/>
                                            <w:color w:val="3E8799" w:themeColor="accent4" w:themeShade="BF"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A</w:t>
                                        </w:r>
                                        <w:r w:rsidRPr="00E41534">
                                          <w:rPr>
                                            <w:rFonts w:asciiTheme="majorHAnsi" w:hAnsiTheme="majorHAnsi"/>
                                            <w:color w:val="3E8799" w:themeColor="accent4" w:themeShade="BF"/>
                                            <w:sz w:val="22"/>
                                            <w:szCs w:val="22"/>
                                          </w:rPr>
                                          <w:t>lle barn i Sortland kommune skal oppleve et trygt og godt miljø som fremmer trivsel, læring, inkludering og helse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>
                        <w:pict>
                          <v:shapetype w14:anchorId="276FC9D6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kstboks 2" o:spid="_x0000_s1026" type="#_x0000_t202" style="position:absolute;margin-left:-2.75pt;margin-top:21.45pt;width:241.9pt;height:11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" strokecolor="white [3212]">
                            <v:textbox style="mso-fit-shape-to-text:t">
                              <w:txbxContent>
                                <w:p w14:paraId="6BAE2BDC" w14:textId="61E63319" w:rsidR="00277435" w:rsidRPr="00E41534" w:rsidRDefault="00277435">
                                  <w:pPr>
                                    <w:rPr>
                                      <w:rFonts w:asciiTheme="majorHAnsi" w:hAnsiTheme="majorHAnsi"/>
                                      <w:color w:val="3E8799" w:themeColor="accent4" w:themeShade="BF"/>
                                      <w:sz w:val="22"/>
                                      <w:szCs w:val="22"/>
                                    </w:rPr>
                                  </w:pPr>
                                  <w:r w:rsidRPr="00E41534">
                                    <w:rPr>
                                      <w:rFonts w:asciiTheme="majorHAnsi" w:hAnsiTheme="majorHAnsi"/>
                                      <w:color w:val="3E8799" w:themeColor="accent4" w:themeShade="BF"/>
                                      <w:sz w:val="22"/>
                                      <w:szCs w:val="22"/>
                                      <w:lang w:val="en-US"/>
                                    </w:rPr>
                                    <w:t>A</w:t>
                                  </w:r>
                                  <w:r w:rsidRPr="00E41534">
                                    <w:rPr>
                                      <w:rFonts w:asciiTheme="majorHAnsi" w:hAnsiTheme="majorHAnsi"/>
                                      <w:color w:val="3E8799" w:themeColor="accent4" w:themeShade="BF"/>
                                      <w:sz w:val="22"/>
                                      <w:szCs w:val="22"/>
                                    </w:rPr>
                                    <w:t>lle barn i Sortland kommune skal oppleve et trygt og godt miljø som fremmer trivsel, læring, inkludering og helse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647F67">
                    <w:rPr>
                      <w:noProof/>
                      <w:color w:val="0070C0"/>
                    </w:rPr>
                    <w:drawing>
                      <wp:anchor distT="0" distB="0" distL="114300" distR="114300" simplePos="0" relativeHeight="251656704" behindDoc="0" locked="0" layoutInCell="1" allowOverlap="1" wp14:anchorId="25BFFC5B" wp14:editId="452EED0D">
                        <wp:simplePos x="0" y="0"/>
                        <wp:positionH relativeFrom="column">
                          <wp:posOffset>-31750</wp:posOffset>
                        </wp:positionH>
                        <wp:positionV relativeFrom="paragraph">
                          <wp:posOffset>1740535</wp:posOffset>
                        </wp:positionV>
                        <wp:extent cx="2781300" cy="702310"/>
                        <wp:effectExtent l="0" t="0" r="0" b="2540"/>
                        <wp:wrapNone/>
                        <wp:docPr id="1" name="Bilde 1" descr="Sortland kommune - Innlogg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tland kommune - Innlogg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702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E7689" w:rsidRPr="00647F67" w14:paraId="3B70220D" w14:textId="77777777" w:rsidTr="00647F67">
              <w:trPr>
                <w:trHeight w:hRule="exact" w:val="79"/>
              </w:trPr>
              <w:tc>
                <w:tcPr>
                  <w:tcW w:w="5000" w:type="pct"/>
                  <w:shd w:val="clear" w:color="auto" w:fill="F24F4F" w:themeFill="accent1"/>
                </w:tcPr>
                <w:p w14:paraId="27EFF3FE" w14:textId="75D76B8B" w:rsidR="00A96963" w:rsidRPr="00647F67" w:rsidRDefault="00A96963">
                  <w:pPr>
                    <w:spacing w:after="200" w:line="264" w:lineRule="auto"/>
                    <w:rPr>
                      <w:color w:val="0070C0"/>
                    </w:rPr>
                  </w:pPr>
                </w:p>
              </w:tc>
            </w:tr>
          </w:tbl>
          <w:p w14:paraId="57D73133" w14:textId="0A8470AE" w:rsidR="00A96963" w:rsidRPr="00647F67" w:rsidRDefault="00A96963">
            <w:pPr>
              <w:spacing w:after="160" w:line="259" w:lineRule="auto"/>
              <w:rPr>
                <w:color w:val="0070C0"/>
              </w:rPr>
            </w:pPr>
          </w:p>
        </w:tc>
      </w:tr>
    </w:tbl>
    <w:p w14:paraId="65B8E069" w14:textId="390B7EA0" w:rsidR="00A96963" w:rsidRDefault="00A96963">
      <w:pPr>
        <w:pStyle w:val="Ingenmellomrom"/>
      </w:pPr>
    </w:p>
    <w:tbl>
      <w:tblPr>
        <w:tblW w:w="146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sjyreoppsett – innsiden"/>
      </w:tblPr>
      <w:tblGrid>
        <w:gridCol w:w="4176"/>
        <w:gridCol w:w="576"/>
        <w:gridCol w:w="576"/>
        <w:gridCol w:w="4453"/>
        <w:gridCol w:w="425"/>
        <w:gridCol w:w="450"/>
        <w:gridCol w:w="4032"/>
      </w:tblGrid>
      <w:tr w:rsidR="00A96963" w14:paraId="4BCE445D" w14:textId="77777777" w:rsidTr="00E365F1">
        <w:trPr>
          <w:trHeight w:hRule="exact" w:val="10800"/>
        </w:trPr>
        <w:tc>
          <w:tcPr>
            <w:tcW w:w="4176" w:type="dxa"/>
          </w:tcPr>
          <w:tbl>
            <w:tblPr>
              <w:tblStyle w:val="Tabelloppset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A96963" w14:paraId="2EB91088" w14:textId="77777777">
              <w:trPr>
                <w:trHeight w:hRule="exact" w:val="3312"/>
              </w:trPr>
              <w:tc>
                <w:tcPr>
                  <w:tcW w:w="4176" w:type="dxa"/>
                </w:tcPr>
                <w:p w14:paraId="0085F949" w14:textId="3A6409FF" w:rsidR="00A96963" w:rsidRDefault="002F54F2">
                  <w:pPr>
                    <w:spacing w:after="200" w:line="264" w:lineRule="auto"/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59EE5A11" wp14:editId="048846E8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259080</wp:posOffset>
                        </wp:positionV>
                        <wp:extent cx="2676525" cy="1904365"/>
                        <wp:effectExtent l="0" t="0" r="9525" b="635"/>
                        <wp:wrapNone/>
                        <wp:docPr id="7" name="Bild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0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76525" cy="1904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96963" w14:paraId="22E1C9F8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0CBBEEED" w14:textId="74DC16CF" w:rsidR="00A96963" w:rsidRPr="005A360F" w:rsidRDefault="00EE7689" w:rsidP="006D1FA3">
                  <w:pPr>
                    <w:pStyle w:val="Overskrift2"/>
                    <w:pBdr>
                      <w:bottom w:val="single" w:sz="4" w:space="4" w:color="auto"/>
                    </w:pBdr>
                    <w:outlineLvl w:val="1"/>
                    <w:rPr>
                      <w:color w:val="3E8799" w:themeColor="accent4" w:themeShade="BF"/>
                    </w:rPr>
                  </w:pPr>
                  <w:r w:rsidRPr="005A360F">
                    <w:rPr>
                      <w:color w:val="3E8799" w:themeColor="accent4" w:themeShade="BF"/>
                      <w:lang w:bidi="nb-NO"/>
                    </w:rPr>
                    <w:t>Hva er lavterskeltilbudet?</w:t>
                  </w:r>
                </w:p>
                <w:p w14:paraId="78476BEA" w14:textId="2A44AA35" w:rsidR="0013045A" w:rsidRPr="00644A35" w:rsidRDefault="0013045A" w:rsidP="0013045A">
                  <w:pPr>
                    <w:rPr>
                      <w:sz w:val="22"/>
                      <w:szCs w:val="22"/>
                    </w:rPr>
                  </w:pPr>
                  <w:r w:rsidRPr="00644A35">
                    <w:rPr>
                      <w:sz w:val="22"/>
                      <w:szCs w:val="22"/>
                    </w:rPr>
                    <w:t xml:space="preserve">Tilbudet innebærer rask og relevant hjelp med fokus på tidlig innsats. Det kan være små og store spørsmål som gjelder barns utvikling og barns behov for læring </w:t>
                  </w:r>
                  <w:r w:rsidR="0077257A" w:rsidRPr="00644A35">
                    <w:rPr>
                      <w:sz w:val="22"/>
                      <w:szCs w:val="22"/>
                    </w:rPr>
                    <w:t>i barnehagen.</w:t>
                  </w:r>
                </w:p>
                <w:p w14:paraId="35BB730D" w14:textId="77777777" w:rsidR="000337F3" w:rsidRPr="00644A35" w:rsidRDefault="000337F3" w:rsidP="0013045A">
                  <w:pPr>
                    <w:rPr>
                      <w:sz w:val="22"/>
                      <w:szCs w:val="22"/>
                    </w:rPr>
                  </w:pPr>
                </w:p>
                <w:p w14:paraId="3F606C05" w14:textId="77777777" w:rsidR="0077257A" w:rsidRPr="00644A35" w:rsidRDefault="0077257A" w:rsidP="00A153AC">
                  <w:pPr>
                    <w:spacing w:after="200" w:line="264" w:lineRule="auto"/>
                    <w:rPr>
                      <w:sz w:val="22"/>
                      <w:szCs w:val="22"/>
                    </w:rPr>
                  </w:pPr>
                  <w:r w:rsidRPr="00644A35">
                    <w:rPr>
                      <w:sz w:val="22"/>
                      <w:szCs w:val="22"/>
                      <w:lang w:bidi="nb-NO"/>
                    </w:rPr>
                    <w:t>Lavterskeltilbudet</w:t>
                  </w:r>
                  <w:r w:rsidR="004D472C" w:rsidRPr="00644A35">
                    <w:rPr>
                      <w:sz w:val="22"/>
                      <w:szCs w:val="22"/>
                      <w:lang w:bidi="nb-NO"/>
                    </w:rPr>
                    <w:t xml:space="preserve"> består </w:t>
                  </w:r>
                  <w:r w:rsidRPr="00644A35">
                    <w:rPr>
                      <w:sz w:val="22"/>
                      <w:szCs w:val="22"/>
                      <w:lang w:bidi="nb-NO"/>
                    </w:rPr>
                    <w:t xml:space="preserve">i dag </w:t>
                  </w:r>
                  <w:r w:rsidR="004D472C" w:rsidRPr="00644A35">
                    <w:rPr>
                      <w:sz w:val="22"/>
                      <w:szCs w:val="22"/>
                      <w:lang w:bidi="nb-NO"/>
                    </w:rPr>
                    <w:t>av</w:t>
                  </w:r>
                  <w:r w:rsidR="00F43E2E" w:rsidRPr="00644A35">
                    <w:rPr>
                      <w:sz w:val="22"/>
                      <w:szCs w:val="22"/>
                      <w:lang w:bidi="nb-NO"/>
                    </w:rPr>
                    <w:t xml:space="preserve"> spesialpedagogisk rådgiver og logoped</w:t>
                  </w:r>
                  <w:r w:rsidR="00A153AC" w:rsidRPr="00644A35">
                    <w:rPr>
                      <w:sz w:val="22"/>
                      <w:szCs w:val="22"/>
                      <w:lang w:bidi="nb-NO"/>
                    </w:rPr>
                    <w:t>.</w:t>
                  </w:r>
                  <w:r w:rsidR="00674662" w:rsidRPr="00644A35">
                    <w:rPr>
                      <w:sz w:val="22"/>
                      <w:szCs w:val="22"/>
                      <w:lang w:bidi="nb-NO"/>
                    </w:rPr>
                    <w:t xml:space="preserve"> </w:t>
                  </w:r>
                </w:p>
                <w:p w14:paraId="66D42DDA" w14:textId="711CAE43" w:rsidR="004C7CB7" w:rsidRPr="00644A35" w:rsidRDefault="002D180B" w:rsidP="00A153AC">
                  <w:pPr>
                    <w:spacing w:after="200" w:line="264" w:lineRule="auto"/>
                    <w:rPr>
                      <w:sz w:val="22"/>
                      <w:szCs w:val="22"/>
                      <w:lang w:bidi="nb-NO"/>
                    </w:rPr>
                  </w:pPr>
                  <w:r w:rsidRPr="00644A35">
                    <w:rPr>
                      <w:sz w:val="22"/>
                      <w:szCs w:val="22"/>
                    </w:rPr>
                    <w:t>Målet med lavterskeltilbudet er tidlig innsats, utvikle barnehagene og styrke kompetansen nært barn</w:t>
                  </w:r>
                  <w:r w:rsidR="00283B67" w:rsidRPr="00644A35">
                    <w:rPr>
                      <w:sz w:val="22"/>
                      <w:szCs w:val="22"/>
                    </w:rPr>
                    <w:t>et</w:t>
                  </w:r>
                  <w:r w:rsidRPr="00644A35">
                    <w:rPr>
                      <w:sz w:val="22"/>
                      <w:szCs w:val="22"/>
                    </w:rPr>
                    <w:t xml:space="preserve">.  </w:t>
                  </w:r>
                  <w:r w:rsidR="00873620" w:rsidRPr="00644A35">
                    <w:rPr>
                      <w:sz w:val="22"/>
                      <w:szCs w:val="22"/>
                    </w:rPr>
                    <w:t xml:space="preserve">Vi veileder utfra en relasjonell tilnærming, det vil si at tiltakene </w:t>
                  </w:r>
                  <w:r w:rsidR="003B7EBD" w:rsidRPr="00644A35">
                    <w:rPr>
                      <w:sz w:val="22"/>
                      <w:szCs w:val="22"/>
                    </w:rPr>
                    <w:t xml:space="preserve">i stor </w:t>
                  </w:r>
                  <w:r w:rsidR="00873620" w:rsidRPr="00644A35">
                    <w:rPr>
                      <w:sz w:val="22"/>
                      <w:szCs w:val="22"/>
                    </w:rPr>
                    <w:t>grad</w:t>
                  </w:r>
                  <w:r w:rsidR="00E72D0F" w:rsidRPr="00644A35">
                    <w:rPr>
                      <w:sz w:val="22"/>
                      <w:szCs w:val="22"/>
                    </w:rPr>
                    <w:t xml:space="preserve"> er</w:t>
                  </w:r>
                  <w:r w:rsidR="00873620" w:rsidRPr="00644A35">
                    <w:rPr>
                      <w:sz w:val="22"/>
                      <w:szCs w:val="22"/>
                    </w:rPr>
                    <w:t xml:space="preserve"> rettet mot barnets kompetanse, mestring og miljøfaktorer.</w:t>
                  </w:r>
                </w:p>
                <w:p w14:paraId="40F0E92E" w14:textId="77777777" w:rsidR="00A315B3" w:rsidRPr="00644A35" w:rsidRDefault="00A315B3" w:rsidP="00A315B3">
                  <w:pPr>
                    <w:rPr>
                      <w:b/>
                      <w:bCs/>
                      <w:color w:val="3E8799" w:themeColor="accent4" w:themeShade="BF"/>
                      <w:sz w:val="22"/>
                      <w:szCs w:val="22"/>
                    </w:rPr>
                  </w:pPr>
                  <w:r w:rsidRPr="00644A35">
                    <w:rPr>
                      <w:b/>
                      <w:bCs/>
                      <w:color w:val="3E8799" w:themeColor="accent4" w:themeShade="BF"/>
                      <w:sz w:val="22"/>
                      <w:szCs w:val="22"/>
                    </w:rPr>
                    <w:t xml:space="preserve">Lavterskeltilbudet består av: </w:t>
                  </w:r>
                </w:p>
                <w:p w14:paraId="752E57B5" w14:textId="6817FAAC" w:rsidR="00A315B3" w:rsidRPr="00644A35" w:rsidRDefault="00A315B3" w:rsidP="00A315B3">
                  <w:pPr>
                    <w:pStyle w:val="Listeavsnitt"/>
                    <w:numPr>
                      <w:ilvl w:val="0"/>
                      <w:numId w:val="4"/>
                    </w:numPr>
                  </w:pPr>
                  <w:r w:rsidRPr="00644A35">
                    <w:t>Opp</w:t>
                  </w:r>
                  <w:r w:rsidR="00817EC6" w:rsidRPr="00644A35">
                    <w:t>dragsskjema</w:t>
                  </w:r>
                  <w:r w:rsidRPr="00644A35">
                    <w:t xml:space="preserve"> </w:t>
                  </w:r>
                </w:p>
                <w:p w14:paraId="0DE7BE55" w14:textId="77777777" w:rsidR="00A315B3" w:rsidRPr="00644A35" w:rsidRDefault="00A315B3" w:rsidP="00A315B3">
                  <w:pPr>
                    <w:pStyle w:val="Listeavsnitt"/>
                    <w:numPr>
                      <w:ilvl w:val="0"/>
                      <w:numId w:val="4"/>
                    </w:numPr>
                  </w:pPr>
                  <w:r w:rsidRPr="00644A35">
                    <w:t>Observasjon</w:t>
                  </w:r>
                </w:p>
                <w:p w14:paraId="0E7D74DC" w14:textId="77777777" w:rsidR="00A315B3" w:rsidRPr="00644A35" w:rsidRDefault="00A315B3" w:rsidP="00A315B3">
                  <w:pPr>
                    <w:pStyle w:val="Listeavsnitt"/>
                    <w:numPr>
                      <w:ilvl w:val="0"/>
                      <w:numId w:val="4"/>
                    </w:numPr>
                  </w:pPr>
                  <w:r w:rsidRPr="00644A35">
                    <w:t>Veiledning</w:t>
                  </w:r>
                </w:p>
                <w:p w14:paraId="7DF8D550" w14:textId="7AF8741E" w:rsidR="00A315B3" w:rsidRPr="00644A35" w:rsidRDefault="00A315B3" w:rsidP="00A315B3">
                  <w:pPr>
                    <w:pStyle w:val="Listeavsnitt"/>
                    <w:numPr>
                      <w:ilvl w:val="0"/>
                      <w:numId w:val="4"/>
                    </w:numPr>
                  </w:pPr>
                  <w:r w:rsidRPr="00644A35">
                    <w:t xml:space="preserve">Rapport </w:t>
                  </w:r>
                </w:p>
                <w:p w14:paraId="54EA3533" w14:textId="22A7790C" w:rsidR="001458CB" w:rsidRPr="00644A35" w:rsidRDefault="001458CB" w:rsidP="00644A35">
                  <w:pPr>
                    <w:ind w:left="360"/>
                    <w:rPr>
                      <w:sz w:val="22"/>
                      <w:szCs w:val="22"/>
                    </w:rPr>
                  </w:pPr>
                  <w:r w:rsidRPr="00644A35">
                    <w:rPr>
                      <w:sz w:val="22"/>
                      <w:szCs w:val="22"/>
                    </w:rPr>
                    <w:t>Omfanget av tilbudet vil variere utfra hver enkelt sak</w:t>
                  </w:r>
                </w:p>
                <w:p w14:paraId="76C6BA95" w14:textId="77777777" w:rsidR="00A315B3" w:rsidRDefault="00A315B3" w:rsidP="004C7CB7"/>
                <w:p w14:paraId="75FA6AD8" w14:textId="77BE75CA" w:rsidR="00A96963" w:rsidRDefault="00A96963">
                  <w:pPr>
                    <w:spacing w:after="200" w:line="264" w:lineRule="auto"/>
                  </w:pPr>
                </w:p>
              </w:tc>
            </w:tr>
          </w:tbl>
          <w:p w14:paraId="4B0DFF57" w14:textId="77777777" w:rsidR="00A96963" w:rsidRDefault="00A96963">
            <w:pPr>
              <w:spacing w:after="160" w:line="259" w:lineRule="auto"/>
            </w:pPr>
          </w:p>
        </w:tc>
        <w:tc>
          <w:tcPr>
            <w:tcW w:w="576" w:type="dxa"/>
          </w:tcPr>
          <w:p w14:paraId="73099B0C" w14:textId="1145051E" w:rsidR="00A96963" w:rsidRDefault="00A96963">
            <w:pPr>
              <w:spacing w:after="160" w:line="259" w:lineRule="auto"/>
            </w:pPr>
          </w:p>
        </w:tc>
        <w:tc>
          <w:tcPr>
            <w:tcW w:w="576" w:type="dxa"/>
          </w:tcPr>
          <w:p w14:paraId="528E1185" w14:textId="769F4536" w:rsidR="00A96963" w:rsidRDefault="00A96963">
            <w:pPr>
              <w:spacing w:after="160" w:line="259" w:lineRule="auto"/>
            </w:pPr>
          </w:p>
        </w:tc>
        <w:tc>
          <w:tcPr>
            <w:tcW w:w="4453" w:type="dxa"/>
          </w:tcPr>
          <w:tbl>
            <w:tblPr>
              <w:tblStyle w:val="Tabelloppset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53"/>
            </w:tblGrid>
            <w:tr w:rsidR="00A96963" w14:paraId="02FCFC8D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2F430664" w14:textId="77777777" w:rsidR="00A96963" w:rsidRPr="005A360F" w:rsidRDefault="00EE7689" w:rsidP="0060622C">
                  <w:pPr>
                    <w:pStyle w:val="Overskrift2"/>
                    <w:pBdr>
                      <w:bottom w:val="single" w:sz="4" w:space="4" w:color="auto"/>
                    </w:pBdr>
                    <w:spacing w:before="180"/>
                    <w:outlineLvl w:val="1"/>
                    <w:rPr>
                      <w:color w:val="3E8799" w:themeColor="accent4" w:themeShade="BF"/>
                    </w:rPr>
                  </w:pPr>
                  <w:r w:rsidRPr="005A360F">
                    <w:rPr>
                      <w:color w:val="3E8799" w:themeColor="accent4" w:themeShade="BF"/>
                      <w:lang w:bidi="nb-NO"/>
                    </w:rPr>
                    <w:t>Hvem kan henvende seg?</w:t>
                  </w:r>
                </w:p>
                <w:p w14:paraId="47385FC4" w14:textId="77777777" w:rsidR="00DA34E0" w:rsidRPr="00644A35" w:rsidRDefault="00DA34E0" w:rsidP="00DA34E0">
                  <w:pPr>
                    <w:rPr>
                      <w:rFonts w:cs="Times New Roman"/>
                      <w:color w:val="auto"/>
                      <w:sz w:val="22"/>
                      <w:szCs w:val="22"/>
                      <w:shd w:val="clear" w:color="auto" w:fill="FFFFFF"/>
                    </w:rPr>
                  </w:pPr>
                  <w:r w:rsidRPr="00644A35">
                    <w:rPr>
                      <w:rFonts w:cs="Times New Roman"/>
                      <w:color w:val="auto"/>
                      <w:sz w:val="22"/>
                      <w:szCs w:val="22"/>
                      <w:shd w:val="clear" w:color="auto" w:fill="FFFFFF"/>
                    </w:rPr>
                    <w:t>Målgruppen er alle barnehager i kommunen, samt helsestasjonen dersom barnet ikke går i barnehage.</w:t>
                  </w:r>
                </w:p>
                <w:p w14:paraId="019E85E3" w14:textId="2C295A7D" w:rsidR="00CC7953" w:rsidRPr="00644A35" w:rsidRDefault="0065217F" w:rsidP="00421214">
                  <w:pPr>
                    <w:rPr>
                      <w:rFonts w:cs="Times New Roman"/>
                      <w:color w:val="auto"/>
                      <w:sz w:val="22"/>
                      <w:szCs w:val="22"/>
                      <w:shd w:val="clear" w:color="auto" w:fill="FFFFFF"/>
                    </w:rPr>
                  </w:pPr>
                  <w:r w:rsidRPr="00644A35">
                    <w:rPr>
                      <w:rFonts w:cs="Times New Roman"/>
                      <w:color w:val="auto"/>
                      <w:sz w:val="22"/>
                      <w:szCs w:val="22"/>
                      <w:shd w:val="clear" w:color="auto" w:fill="FFFFFF"/>
                    </w:rPr>
                    <w:t xml:space="preserve">Dersom foreldre/foresatte ønsker hjelp fra </w:t>
                  </w:r>
                  <w:r w:rsidRPr="00644A35">
                    <w:rPr>
                      <w:rFonts w:cs="Times New Roman"/>
                      <w:sz w:val="22"/>
                      <w:szCs w:val="22"/>
                      <w:shd w:val="clear" w:color="auto" w:fill="FFFFFF"/>
                    </w:rPr>
                    <w:t>l</w:t>
                  </w:r>
                  <w:r w:rsidRPr="00644A35">
                    <w:rPr>
                      <w:rFonts w:cs="Times New Roman"/>
                      <w:color w:val="auto"/>
                      <w:sz w:val="22"/>
                      <w:szCs w:val="22"/>
                      <w:shd w:val="clear" w:color="auto" w:fill="FFFFFF"/>
                    </w:rPr>
                    <w:t>avterskeltilbudet, bes dere ta kontakt med barnehagen eller helsestasjonen først.</w:t>
                  </w:r>
                </w:p>
                <w:p w14:paraId="49813A5C" w14:textId="77777777" w:rsidR="0065217F" w:rsidRPr="00644A35" w:rsidRDefault="0065217F" w:rsidP="00421214">
                  <w:pPr>
                    <w:rPr>
                      <w:sz w:val="22"/>
                      <w:szCs w:val="22"/>
                    </w:rPr>
                  </w:pPr>
                </w:p>
                <w:p w14:paraId="7057670B" w14:textId="77777777" w:rsidR="0065217F" w:rsidRPr="00644A35" w:rsidRDefault="0065217F" w:rsidP="00CC7953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 w14:paraId="535EF0D8" w14:textId="785F0533" w:rsidR="00CC7953" w:rsidRPr="00644A35" w:rsidRDefault="00CC7953" w:rsidP="00CC7953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644A35">
                    <w:rPr>
                      <w:b/>
                      <w:bCs/>
                      <w:sz w:val="22"/>
                      <w:szCs w:val="22"/>
                    </w:rPr>
                    <w:t xml:space="preserve">Barnehagen kan søke hjelp når: </w:t>
                  </w:r>
                </w:p>
                <w:p w14:paraId="2A069CD1" w14:textId="0152D28C" w:rsidR="00640CD5" w:rsidRPr="00644A35" w:rsidRDefault="00640CD5" w:rsidP="00CC7953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 w14:paraId="7C4A6B14" w14:textId="4EB1EC30" w:rsidR="00CC7953" w:rsidRPr="00644A35" w:rsidRDefault="00CC7953" w:rsidP="00CC7953">
                  <w:pPr>
                    <w:pStyle w:val="Listeavsnitt"/>
                    <w:numPr>
                      <w:ilvl w:val="0"/>
                      <w:numId w:val="3"/>
                    </w:numPr>
                  </w:pPr>
                  <w:r w:rsidRPr="00644A35">
                    <w:t>Bekymring for et barn</w:t>
                  </w:r>
                  <w:r w:rsidR="00335018" w:rsidRPr="00644A35">
                    <w:t>s utvikling</w:t>
                  </w:r>
                </w:p>
                <w:p w14:paraId="4DFACB96" w14:textId="15898599" w:rsidR="00CC7953" w:rsidRPr="00644A35" w:rsidRDefault="00CC7953" w:rsidP="00CC7953">
                  <w:pPr>
                    <w:pStyle w:val="Listeavsnitt"/>
                    <w:numPr>
                      <w:ilvl w:val="0"/>
                      <w:numId w:val="3"/>
                    </w:numPr>
                  </w:pPr>
                  <w:r w:rsidRPr="00644A35">
                    <w:t>Utfordringer i barnegruppen</w:t>
                  </w:r>
                </w:p>
                <w:p w14:paraId="296113EF" w14:textId="22C7BF9B" w:rsidR="00CC7953" w:rsidRPr="00644A35" w:rsidRDefault="00CC7953" w:rsidP="00CC7953">
                  <w:pPr>
                    <w:pStyle w:val="Listeavsnitt"/>
                    <w:numPr>
                      <w:ilvl w:val="0"/>
                      <w:numId w:val="3"/>
                    </w:numPr>
                  </w:pPr>
                  <w:r w:rsidRPr="00644A35">
                    <w:t>Veiledning allmenpedagogi</w:t>
                  </w:r>
                  <w:r w:rsidR="00941F1E" w:rsidRPr="00644A35">
                    <w:t>ske-</w:t>
                  </w:r>
                  <w:r w:rsidRPr="00644A35">
                    <w:t xml:space="preserve"> og spesialpedagogiske utfordringer </w:t>
                  </w:r>
                </w:p>
                <w:p w14:paraId="0C467485" w14:textId="0A87D442" w:rsidR="00CC7953" w:rsidRPr="00644A35" w:rsidRDefault="00CC7953" w:rsidP="00CC7953">
                  <w:pPr>
                    <w:pStyle w:val="Listeavsnitt"/>
                    <w:numPr>
                      <w:ilvl w:val="0"/>
                      <w:numId w:val="3"/>
                    </w:numPr>
                  </w:pPr>
                  <w:r w:rsidRPr="00644A35">
                    <w:t>Hjelp i tiltaksfasen, før mulig henvisning PPD</w:t>
                  </w:r>
                </w:p>
                <w:p w14:paraId="17E69B9B" w14:textId="604E0BFB" w:rsidR="008C4AAB" w:rsidRPr="00644A35" w:rsidRDefault="008C4AAB" w:rsidP="00CC7953">
                  <w:pPr>
                    <w:pStyle w:val="Listeavsnitt"/>
                    <w:numPr>
                      <w:ilvl w:val="0"/>
                      <w:numId w:val="3"/>
                    </w:numPr>
                  </w:pPr>
                  <w:r w:rsidRPr="00644A35">
                    <w:t>Drøfte henvisning til PPD</w:t>
                  </w:r>
                </w:p>
                <w:p w14:paraId="1F726798" w14:textId="6C64F6DA" w:rsidR="00A96963" w:rsidRDefault="0065217F">
                  <w:pPr>
                    <w:spacing w:after="200" w:line="264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728" behindDoc="0" locked="0" layoutInCell="1" allowOverlap="1" wp14:anchorId="5960C064" wp14:editId="278883D8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144780</wp:posOffset>
                        </wp:positionV>
                        <wp:extent cx="2617797" cy="2714625"/>
                        <wp:effectExtent l="0" t="0" r="0" b="0"/>
                        <wp:wrapNone/>
                        <wp:docPr id="6" name="Bil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797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96963" w14:paraId="1FAB784A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3E7167E4" w14:textId="0337E36F" w:rsidR="00A96963" w:rsidRDefault="00A96963"/>
              </w:tc>
            </w:tr>
            <w:tr w:rsidR="00A96963" w14:paraId="798982DB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10326CED" w14:textId="7E931A4D" w:rsidR="00A96963" w:rsidRDefault="00A96963">
                  <w:pPr>
                    <w:spacing w:after="200" w:line="264" w:lineRule="auto"/>
                  </w:pPr>
                </w:p>
              </w:tc>
            </w:tr>
          </w:tbl>
          <w:p w14:paraId="2B6E05B1" w14:textId="77777777" w:rsidR="00A96963" w:rsidRDefault="00A96963">
            <w:pPr>
              <w:spacing w:after="160" w:line="259" w:lineRule="auto"/>
            </w:pPr>
          </w:p>
        </w:tc>
        <w:tc>
          <w:tcPr>
            <w:tcW w:w="425" w:type="dxa"/>
          </w:tcPr>
          <w:p w14:paraId="36DD3423" w14:textId="4405007B" w:rsidR="00A96963" w:rsidRDefault="00A96963">
            <w:pPr>
              <w:spacing w:after="160" w:line="259" w:lineRule="auto"/>
            </w:pPr>
          </w:p>
        </w:tc>
        <w:tc>
          <w:tcPr>
            <w:tcW w:w="450" w:type="dxa"/>
          </w:tcPr>
          <w:p w14:paraId="5F25FE93" w14:textId="42CD4C7A" w:rsidR="00A96963" w:rsidRDefault="00A96963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Tabelloppsett"/>
              <w:tblW w:w="4211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211"/>
            </w:tblGrid>
            <w:tr w:rsidR="00A96963" w14:paraId="2B666A29" w14:textId="77777777" w:rsidTr="00444AD1">
              <w:trPr>
                <w:trHeight w:hRule="exact" w:val="9146"/>
              </w:trPr>
              <w:tc>
                <w:tcPr>
                  <w:tcW w:w="5000" w:type="pct"/>
                  <w:shd w:val="clear" w:color="auto" w:fill="FFFFFF" w:themeFill="background1"/>
                </w:tcPr>
                <w:p w14:paraId="324EFAD0" w14:textId="2D2D2AD2" w:rsidR="00A96963" w:rsidRPr="005A360F" w:rsidRDefault="00D808A3" w:rsidP="006D1FA3">
                  <w:pPr>
                    <w:pStyle w:val="Overskrift2"/>
                    <w:pBdr>
                      <w:bottom w:val="single" w:sz="4" w:space="4" w:color="auto"/>
                    </w:pBdr>
                    <w:outlineLvl w:val="1"/>
                    <w:rPr>
                      <w:color w:val="3E8799" w:themeColor="accent4" w:themeShade="BF"/>
                    </w:rPr>
                  </w:pPr>
                  <w:r w:rsidRPr="005A360F">
                    <w:rPr>
                      <w:color w:val="3E8799" w:themeColor="accent4" w:themeShade="BF"/>
                      <w:lang w:bidi="nb-NO"/>
                    </w:rPr>
                    <w:t xml:space="preserve">Hva kan </w:t>
                  </w:r>
                  <w:r w:rsidR="000B1117">
                    <w:rPr>
                      <w:color w:val="3E8799" w:themeColor="accent4" w:themeShade="BF"/>
                      <w:lang w:bidi="nb-NO"/>
                    </w:rPr>
                    <w:t>lavterskeltilbudet</w:t>
                  </w:r>
                  <w:r w:rsidRPr="005A360F">
                    <w:rPr>
                      <w:color w:val="3E8799" w:themeColor="accent4" w:themeShade="BF"/>
                      <w:lang w:bidi="nb-NO"/>
                    </w:rPr>
                    <w:t xml:space="preserve"> bidra med:</w:t>
                  </w:r>
                </w:p>
                <w:p w14:paraId="3393AAED" w14:textId="3F808480" w:rsidR="00D808A3" w:rsidRPr="002543C0" w:rsidRDefault="00D808A3" w:rsidP="00D808A3">
                  <w:pPr>
                    <w:rPr>
                      <w:b/>
                      <w:bCs/>
                    </w:rPr>
                  </w:pPr>
                </w:p>
                <w:p w14:paraId="43111FDD" w14:textId="35590CFA" w:rsidR="00D808A3" w:rsidRPr="00D2545E" w:rsidRDefault="00D808A3" w:rsidP="00D808A3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 xml:space="preserve">Hjelp til å identifisere utfordringen </w:t>
                  </w:r>
                </w:p>
                <w:p w14:paraId="03002BFE" w14:textId="67AC0E20" w:rsidR="00D808A3" w:rsidRPr="00D2545E" w:rsidRDefault="00D808A3" w:rsidP="00D808A3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 xml:space="preserve">«Utenfra» perspektiv, hjelp til å se muligheter </w:t>
                  </w:r>
                </w:p>
                <w:p w14:paraId="38A4666C" w14:textId="7E97F710" w:rsidR="00D808A3" w:rsidRPr="00D2545E" w:rsidRDefault="00D808A3" w:rsidP="00D808A3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>Sette inn/prøve ut tiltak tidligst mulig</w:t>
                  </w:r>
                </w:p>
                <w:p w14:paraId="15FA0B17" w14:textId="59E83843" w:rsidR="00D808A3" w:rsidRPr="00D2545E" w:rsidRDefault="00D808A3" w:rsidP="00D808A3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>Tips til materiell</w:t>
                  </w:r>
                </w:p>
                <w:p w14:paraId="504A1B17" w14:textId="6A24C091" w:rsidR="00941F1E" w:rsidRPr="00D2545E" w:rsidRDefault="00941F1E" w:rsidP="00D808A3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>Økt bevissthet</w:t>
                  </w:r>
                  <w:r w:rsidR="001E720B" w:rsidRPr="00D2545E">
                    <w:t xml:space="preserve"> om miljøfaktorer og relasjonskompetanse</w:t>
                  </w:r>
                </w:p>
                <w:p w14:paraId="0DC21675" w14:textId="334F48F6" w:rsidR="00020D1D" w:rsidRPr="00D2545E" w:rsidRDefault="00D808A3" w:rsidP="0090516E">
                  <w:pPr>
                    <w:pStyle w:val="Listeavsnitt"/>
                    <w:numPr>
                      <w:ilvl w:val="0"/>
                      <w:numId w:val="2"/>
                    </w:numPr>
                  </w:pPr>
                  <w:r w:rsidRPr="00D2545E">
                    <w:t>Veiledning</w:t>
                  </w:r>
                  <w:r w:rsidR="00BB5BA6" w:rsidRPr="00D2545E">
                    <w:t xml:space="preserve"> i forhold til </w:t>
                  </w:r>
                  <w:r w:rsidRPr="00D2545E">
                    <w:t>henvisning til PPD</w:t>
                  </w:r>
                </w:p>
                <w:p w14:paraId="03AEDACA" w14:textId="77777777" w:rsidR="00A03203" w:rsidRPr="00A03203" w:rsidRDefault="00A03203" w:rsidP="00A03203">
                  <w:pPr>
                    <w:pStyle w:val="Listeavsnitt"/>
                    <w:rPr>
                      <w:sz w:val="20"/>
                      <w:szCs w:val="20"/>
                    </w:rPr>
                  </w:pPr>
                </w:p>
                <w:p w14:paraId="3128DDD1" w14:textId="40523F20" w:rsidR="00ED7377" w:rsidRDefault="00ED7377">
                  <w:pPr>
                    <w:spacing w:after="200" w:line="264" w:lineRule="auto"/>
                    <w:rPr>
                      <w:color w:val="3E8799" w:themeColor="accent4" w:themeShade="BF"/>
                    </w:rPr>
                  </w:pPr>
                  <w:r w:rsidRPr="008461F6">
                    <w:rPr>
                      <w:rFonts w:asciiTheme="majorHAnsi" w:hAnsiTheme="majorHAnsi"/>
                      <w:color w:val="3E8799" w:themeColor="accent4" w:themeShade="BF"/>
                      <w:sz w:val="36"/>
                      <w:szCs w:val="36"/>
                      <w:u w:val="single"/>
                    </w:rPr>
                    <w:t>Kontaktinformasjon:</w:t>
                  </w:r>
                  <w:r w:rsidRPr="008461F6">
                    <w:rPr>
                      <w:color w:val="3E8799" w:themeColor="accent4" w:themeShade="BF"/>
                    </w:rPr>
                    <w:t xml:space="preserve"> </w:t>
                  </w:r>
                </w:p>
                <w:p w14:paraId="2B9DA5EC" w14:textId="39FC2061" w:rsidR="001F2856" w:rsidRPr="00644A35" w:rsidRDefault="001F2856" w:rsidP="001F2856">
                  <w:pPr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</w:pPr>
                  <w:r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>Solveig Birkeland</w:t>
                  </w:r>
                  <w:r w:rsidR="00A8671C"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 xml:space="preserve">  -</w:t>
                  </w:r>
                  <w:r w:rsidR="00A8671C" w:rsidRPr="00644A35">
                    <w:rPr>
                      <w:color w:val="auto"/>
                      <w:sz w:val="22"/>
                      <w:szCs w:val="22"/>
                      <w:lang w:eastAsia="nb-NO"/>
                    </w:rPr>
                    <w:t>s</w:t>
                  </w:r>
                  <w:r w:rsidRPr="00644A35">
                    <w:rPr>
                      <w:color w:val="auto"/>
                      <w:sz w:val="22"/>
                      <w:szCs w:val="22"/>
                      <w:lang w:eastAsia="nb-NO"/>
                    </w:rPr>
                    <w:t>pesialpedagogisk rådgiver</w:t>
                  </w:r>
                </w:p>
                <w:p w14:paraId="5D2106D6" w14:textId="77777777" w:rsidR="001F2856" w:rsidRPr="00644A35" w:rsidRDefault="001F2856" w:rsidP="001F2856">
                  <w:pPr>
                    <w:rPr>
                      <w:color w:val="auto"/>
                      <w:sz w:val="22"/>
                      <w:szCs w:val="22"/>
                      <w:lang w:eastAsia="nb-NO"/>
                    </w:rPr>
                  </w:pPr>
                  <w:r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>Telefon:</w:t>
                  </w:r>
                  <w:r w:rsidRPr="00644A35">
                    <w:rPr>
                      <w:color w:val="auto"/>
                      <w:sz w:val="22"/>
                      <w:szCs w:val="22"/>
                      <w:lang w:eastAsia="nb-NO"/>
                    </w:rPr>
                    <w:t xml:space="preserve"> 48149908</w:t>
                  </w:r>
                </w:p>
                <w:p w14:paraId="26FA1875" w14:textId="37813541" w:rsidR="00DD1C3E" w:rsidRPr="00644A35" w:rsidRDefault="001F2856" w:rsidP="001F2856">
                  <w:pPr>
                    <w:rPr>
                      <w:rStyle w:val="Hyperkobling"/>
                      <w:color w:val="auto"/>
                      <w:sz w:val="22"/>
                      <w:szCs w:val="22"/>
                      <w:u w:val="none"/>
                      <w:lang w:eastAsia="nb-NO"/>
                    </w:rPr>
                  </w:pPr>
                  <w:r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>E-post:</w:t>
                  </w:r>
                  <w:r w:rsid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 xml:space="preserve"> </w:t>
                  </w:r>
                  <w:r w:rsidRPr="00A35BD6">
                    <w:rPr>
                      <w:color w:val="3366FF"/>
                      <w:sz w:val="22"/>
                      <w:szCs w:val="22"/>
                      <w:u w:val="single"/>
                      <w:lang w:eastAsia="nb-NO"/>
                    </w:rPr>
                    <w:t>solveig.birkeland</w:t>
                  </w:r>
                  <w:hyperlink r:id="rId14" w:history="1">
                    <w:r w:rsidRPr="00A35BD6">
                      <w:rPr>
                        <w:rStyle w:val="Hyperkobling"/>
                        <w:color w:val="3366FF"/>
                        <w:sz w:val="22"/>
                        <w:szCs w:val="22"/>
                        <w:lang w:eastAsia="nb-NO"/>
                      </w:rPr>
                      <w:t>@sortland.kommune.no</w:t>
                    </w:r>
                  </w:hyperlink>
                </w:p>
                <w:p w14:paraId="0D5A2D0F" w14:textId="77777777" w:rsidR="00C56FCD" w:rsidRPr="00644A35" w:rsidRDefault="00C56FCD" w:rsidP="001F2856">
                  <w:pPr>
                    <w:rPr>
                      <w:rStyle w:val="Hyperkobling"/>
                      <w:color w:val="auto"/>
                      <w:sz w:val="22"/>
                      <w:szCs w:val="22"/>
                      <w:u w:val="none"/>
                      <w:lang w:eastAsia="nb-NO"/>
                    </w:rPr>
                  </w:pPr>
                </w:p>
                <w:p w14:paraId="51748CBB" w14:textId="2187DE61" w:rsidR="00DD1C3E" w:rsidRPr="00644A35" w:rsidRDefault="00DD1C3E" w:rsidP="001F2856">
                  <w:pPr>
                    <w:rPr>
                      <w:rStyle w:val="Hyperkobling"/>
                      <w:color w:val="auto"/>
                      <w:sz w:val="22"/>
                      <w:szCs w:val="22"/>
                      <w:u w:val="none"/>
                    </w:rPr>
                  </w:pPr>
                  <w:r w:rsidRPr="00644A35">
                    <w:rPr>
                      <w:rStyle w:val="Hyperkobling"/>
                      <w:b/>
                      <w:bCs/>
                      <w:color w:val="auto"/>
                      <w:sz w:val="22"/>
                      <w:szCs w:val="22"/>
                      <w:u w:val="none"/>
                    </w:rPr>
                    <w:t>Ragnhild Remen</w:t>
                  </w:r>
                  <w:r w:rsidR="00A8671C" w:rsidRPr="00644A35">
                    <w:rPr>
                      <w:rStyle w:val="Hyperkobling"/>
                      <w:color w:val="auto"/>
                      <w:sz w:val="22"/>
                      <w:szCs w:val="22"/>
                      <w:u w:val="none"/>
                    </w:rPr>
                    <w:t xml:space="preserve"> - l</w:t>
                  </w:r>
                  <w:r w:rsidR="005E4B8F" w:rsidRPr="00644A35">
                    <w:rPr>
                      <w:rStyle w:val="Hyperkobling"/>
                      <w:color w:val="auto"/>
                      <w:sz w:val="22"/>
                      <w:szCs w:val="22"/>
                      <w:u w:val="none"/>
                    </w:rPr>
                    <w:t>ogoped</w:t>
                  </w:r>
                </w:p>
                <w:p w14:paraId="2C4C2CF5" w14:textId="77777777" w:rsidR="00C56FCD" w:rsidRPr="00644A35" w:rsidRDefault="00C56FCD" w:rsidP="00C56FCD">
                  <w:pPr>
                    <w:rPr>
                      <w:color w:val="auto"/>
                      <w:sz w:val="22"/>
                      <w:szCs w:val="22"/>
                      <w:lang w:eastAsia="nb-NO"/>
                    </w:rPr>
                  </w:pPr>
                  <w:r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>Telefon:</w:t>
                  </w:r>
                  <w:r w:rsidRPr="00644A35">
                    <w:rPr>
                      <w:color w:val="auto"/>
                      <w:sz w:val="22"/>
                      <w:szCs w:val="22"/>
                      <w:lang w:eastAsia="nb-NO"/>
                    </w:rPr>
                    <w:t xml:space="preserve"> 95 75 05 43</w:t>
                  </w:r>
                </w:p>
                <w:p w14:paraId="06E2F6C7" w14:textId="59A4926F" w:rsidR="00C56FCD" w:rsidRPr="00644A35" w:rsidRDefault="00C56FCD" w:rsidP="00A03203">
                  <w:pPr>
                    <w:spacing w:after="240"/>
                    <w:rPr>
                      <w:rStyle w:val="Hyperkobling"/>
                      <w:b/>
                      <w:bCs/>
                      <w:color w:val="auto"/>
                      <w:sz w:val="22"/>
                      <w:szCs w:val="22"/>
                      <w:u w:val="none"/>
                      <w:lang w:eastAsia="nb-NO"/>
                    </w:rPr>
                  </w:pPr>
                  <w:r w:rsidRPr="00644A35">
                    <w:rPr>
                      <w:b/>
                      <w:bCs/>
                      <w:color w:val="auto"/>
                      <w:sz w:val="22"/>
                      <w:szCs w:val="22"/>
                      <w:lang w:eastAsia="nb-NO"/>
                    </w:rPr>
                    <w:t>E-post</w:t>
                  </w:r>
                  <w:r w:rsidRPr="00A35BD6">
                    <w:rPr>
                      <w:b/>
                      <w:bCs/>
                      <w:color w:val="3366FF"/>
                      <w:sz w:val="22"/>
                      <w:szCs w:val="22"/>
                      <w:lang w:eastAsia="nb-NO"/>
                    </w:rPr>
                    <w:t>:</w:t>
                  </w:r>
                  <w:r w:rsidRPr="00A35BD6">
                    <w:rPr>
                      <w:color w:val="3366FF"/>
                      <w:sz w:val="22"/>
                      <w:szCs w:val="22"/>
                      <w:lang w:eastAsia="nb-NO"/>
                    </w:rPr>
                    <w:t xml:space="preserve"> </w:t>
                  </w:r>
                  <w:hyperlink r:id="rId15" w:history="1">
                    <w:r w:rsidR="00EF5641" w:rsidRPr="00A35BD6">
                      <w:rPr>
                        <w:rStyle w:val="Hyperkobling"/>
                        <w:color w:val="3366FF"/>
                        <w:sz w:val="22"/>
                        <w:szCs w:val="22"/>
                        <w:lang w:eastAsia="nb-NO"/>
                      </w:rPr>
                      <w:t>ragnhild.remen@sortland.kommune.no</w:t>
                    </w:r>
                  </w:hyperlink>
                </w:p>
                <w:p w14:paraId="465E516C" w14:textId="432DB7AC" w:rsidR="00F216BD" w:rsidRPr="008461F6" w:rsidRDefault="00444AD1">
                  <w:pPr>
                    <w:spacing w:after="200" w:line="264" w:lineRule="auto"/>
                    <w:rPr>
                      <w:sz w:val="22"/>
                      <w:szCs w:val="22"/>
                    </w:rPr>
                  </w:pPr>
                  <w:r w:rsidRPr="00644A35">
                    <w:rPr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658752" behindDoc="0" locked="0" layoutInCell="1" allowOverlap="1" wp14:anchorId="1F85D614" wp14:editId="7C7D64A3">
                        <wp:simplePos x="0" y="0"/>
                        <wp:positionH relativeFrom="column">
                          <wp:posOffset>-74930</wp:posOffset>
                        </wp:positionH>
                        <wp:positionV relativeFrom="paragraph">
                          <wp:posOffset>424815</wp:posOffset>
                        </wp:positionV>
                        <wp:extent cx="2552700" cy="1351102"/>
                        <wp:effectExtent l="0" t="0" r="0" b="1905"/>
                        <wp:wrapNone/>
                        <wp:docPr id="10" name="Bild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351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F2856" w:rsidRPr="00644A35">
                    <w:rPr>
                      <w:color w:val="000000" w:themeColor="text1"/>
                      <w:sz w:val="22"/>
                      <w:szCs w:val="22"/>
                    </w:rPr>
                    <w:t>(ikke skriv sensitiv informasjon i e-post)</w:t>
                  </w:r>
                </w:p>
              </w:tc>
            </w:tr>
          </w:tbl>
          <w:p w14:paraId="65035484" w14:textId="595F96EC" w:rsidR="00A96963" w:rsidRPr="00E365F1" w:rsidRDefault="00A96963" w:rsidP="0090516E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432179A7" w14:textId="075985D9" w:rsidR="00A96963" w:rsidRDefault="00A96963">
      <w:pPr>
        <w:pStyle w:val="Ingenmellomrom"/>
      </w:pPr>
    </w:p>
    <w:sectPr w:rsidR="00A96963" w:rsidSect="00B9783B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44649B"/>
    <w:multiLevelType w:val="hybridMultilevel"/>
    <w:tmpl w:val="D52EDF6E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13AD3"/>
    <w:multiLevelType w:val="hybridMultilevel"/>
    <w:tmpl w:val="E3D8897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35B25"/>
    <w:multiLevelType w:val="hybridMultilevel"/>
    <w:tmpl w:val="D9E6F45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B0C16"/>
    <w:multiLevelType w:val="hybridMultilevel"/>
    <w:tmpl w:val="035AD64A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689"/>
    <w:rsid w:val="00013045"/>
    <w:rsid w:val="00020D1D"/>
    <w:rsid w:val="000337F3"/>
    <w:rsid w:val="00036FA0"/>
    <w:rsid w:val="00097055"/>
    <w:rsid w:val="000B1117"/>
    <w:rsid w:val="000B2F92"/>
    <w:rsid w:val="000C1C32"/>
    <w:rsid w:val="00107C15"/>
    <w:rsid w:val="0013045A"/>
    <w:rsid w:val="001458CB"/>
    <w:rsid w:val="001E720B"/>
    <w:rsid w:val="001F2856"/>
    <w:rsid w:val="002424AE"/>
    <w:rsid w:val="00275FCF"/>
    <w:rsid w:val="00277435"/>
    <w:rsid w:val="00283B67"/>
    <w:rsid w:val="00296FE3"/>
    <w:rsid w:val="002D180B"/>
    <w:rsid w:val="002E25F3"/>
    <w:rsid w:val="002F54F2"/>
    <w:rsid w:val="00302BAA"/>
    <w:rsid w:val="00334348"/>
    <w:rsid w:val="00335018"/>
    <w:rsid w:val="00373D8F"/>
    <w:rsid w:val="003A7BCE"/>
    <w:rsid w:val="003B7EBD"/>
    <w:rsid w:val="003D3A64"/>
    <w:rsid w:val="003E0E06"/>
    <w:rsid w:val="003E3776"/>
    <w:rsid w:val="00413512"/>
    <w:rsid w:val="00421214"/>
    <w:rsid w:val="004333FE"/>
    <w:rsid w:val="00444AD1"/>
    <w:rsid w:val="00454DC0"/>
    <w:rsid w:val="00486C58"/>
    <w:rsid w:val="004A79F8"/>
    <w:rsid w:val="004C7CB7"/>
    <w:rsid w:val="004D1D49"/>
    <w:rsid w:val="004D472C"/>
    <w:rsid w:val="004F6D7D"/>
    <w:rsid w:val="0054306A"/>
    <w:rsid w:val="005716BC"/>
    <w:rsid w:val="005A360F"/>
    <w:rsid w:val="005C33FC"/>
    <w:rsid w:val="005D55C1"/>
    <w:rsid w:val="005E4B8F"/>
    <w:rsid w:val="005F23DC"/>
    <w:rsid w:val="0060622C"/>
    <w:rsid w:val="00640CD5"/>
    <w:rsid w:val="00644A35"/>
    <w:rsid w:val="00647F67"/>
    <w:rsid w:val="0065151C"/>
    <w:rsid w:val="0065217F"/>
    <w:rsid w:val="00674662"/>
    <w:rsid w:val="00692018"/>
    <w:rsid w:val="006C3421"/>
    <w:rsid w:val="006D1FA3"/>
    <w:rsid w:val="006D5E84"/>
    <w:rsid w:val="0077257A"/>
    <w:rsid w:val="00817EC6"/>
    <w:rsid w:val="008461F6"/>
    <w:rsid w:val="00850D36"/>
    <w:rsid w:val="00873620"/>
    <w:rsid w:val="008B1AD2"/>
    <w:rsid w:val="008C4AAB"/>
    <w:rsid w:val="0090516E"/>
    <w:rsid w:val="00941F1E"/>
    <w:rsid w:val="009D0624"/>
    <w:rsid w:val="00A03203"/>
    <w:rsid w:val="00A0423C"/>
    <w:rsid w:val="00A153AC"/>
    <w:rsid w:val="00A315B3"/>
    <w:rsid w:val="00A35BD6"/>
    <w:rsid w:val="00A472FF"/>
    <w:rsid w:val="00A8671C"/>
    <w:rsid w:val="00A94FE0"/>
    <w:rsid w:val="00A96963"/>
    <w:rsid w:val="00B63E29"/>
    <w:rsid w:val="00B9783B"/>
    <w:rsid w:val="00BB175E"/>
    <w:rsid w:val="00BB568D"/>
    <w:rsid w:val="00BB5BA6"/>
    <w:rsid w:val="00C035FB"/>
    <w:rsid w:val="00C0653D"/>
    <w:rsid w:val="00C1616B"/>
    <w:rsid w:val="00C56FCD"/>
    <w:rsid w:val="00C83572"/>
    <w:rsid w:val="00C90995"/>
    <w:rsid w:val="00CB3A77"/>
    <w:rsid w:val="00CC7953"/>
    <w:rsid w:val="00D06539"/>
    <w:rsid w:val="00D2545E"/>
    <w:rsid w:val="00D808A3"/>
    <w:rsid w:val="00D8344A"/>
    <w:rsid w:val="00DA34E0"/>
    <w:rsid w:val="00DD1C3E"/>
    <w:rsid w:val="00E365F1"/>
    <w:rsid w:val="00E41534"/>
    <w:rsid w:val="00E72D0F"/>
    <w:rsid w:val="00E85B52"/>
    <w:rsid w:val="00ED7377"/>
    <w:rsid w:val="00EE442F"/>
    <w:rsid w:val="00EE7689"/>
    <w:rsid w:val="00EF02CB"/>
    <w:rsid w:val="00EF5641"/>
    <w:rsid w:val="00F216BD"/>
    <w:rsid w:val="00F43E2E"/>
    <w:rsid w:val="00F962CE"/>
    <w:rsid w:val="00FC3DAB"/>
    <w:rsid w:val="00FC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4E91AC"/>
  <w15:chartTrackingRefBased/>
  <w15:docId w15:val="{970D7666-391D-4F72-BD5C-6C72EB4E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nb-NO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Overskrift2">
    <w:name w:val="heading 2"/>
    <w:basedOn w:val="Normal"/>
    <w:next w:val="Normal"/>
    <w:link w:val="Overskrift2Tegn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Overskrift3">
    <w:name w:val="heading 3"/>
    <w:basedOn w:val="Normal"/>
    <w:next w:val="Normal"/>
    <w:link w:val="Overskrift3Tegn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oppsett">
    <w:name w:val="Tabelloppsett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Ingenmellomrom">
    <w:name w:val="No Spacing"/>
    <w:uiPriority w:val="5"/>
    <w:qFormat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telTegn">
    <w:name w:val="Tittel Tegn"/>
    <w:basedOn w:val="Standardskriftforavsnitt"/>
    <w:link w:val="Tittel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Undertittel">
    <w:name w:val="Subtitle"/>
    <w:basedOn w:val="Normal"/>
    <w:next w:val="Normal"/>
    <w:link w:val="UndertittelTegn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UndertittelTegn">
    <w:name w:val="Undertittel Tegn"/>
    <w:basedOn w:val="Standardskriftforavsnitt"/>
    <w:link w:val="Undertittel"/>
    <w:uiPriority w:val="4"/>
    <w:rPr>
      <w:sz w:val="28"/>
    </w:rPr>
  </w:style>
  <w:style w:type="paragraph" w:customStyle="1" w:styleId="Organisasjon">
    <w:name w:val="Organisasjon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Mottaker">
    <w:name w:val="Mottaker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kkteks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Overskrift2Tegn">
    <w:name w:val="Overskrift 2 Tegn"/>
    <w:basedOn w:val="Standardskriftforavsnitt"/>
    <w:link w:val="Overskrift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Overskrift3Tegn">
    <w:name w:val="Overskrift 3 Tegn"/>
    <w:basedOn w:val="Standardskriftforavsnitt"/>
    <w:link w:val="Overskrift3"/>
    <w:uiPriority w:val="2"/>
    <w:rPr>
      <w:b/>
      <w:bCs/>
      <w:sz w:val="26"/>
    </w:rPr>
  </w:style>
  <w:style w:type="paragraph" w:styleId="Sitat">
    <w:name w:val="Quote"/>
    <w:basedOn w:val="Normal"/>
    <w:next w:val="Normal"/>
    <w:link w:val="SitatTegn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SitatTegn">
    <w:name w:val="Sitat Tegn"/>
    <w:basedOn w:val="Standardskriftforavsnitt"/>
    <w:link w:val="Sitat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Blokkoverskrift">
    <w:name w:val="Blokkoverskrift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kktekst2">
    <w:name w:val="Blokktekst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Punktliste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eavsnitt">
    <w:name w:val="List Paragraph"/>
    <w:basedOn w:val="Normal"/>
    <w:uiPriority w:val="34"/>
    <w:qFormat/>
    <w:rsid w:val="00D808A3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eastAsia="en-US"/>
      <w14:ligatures w14:val="none"/>
    </w:rPr>
  </w:style>
  <w:style w:type="character" w:styleId="Hyperkobling">
    <w:name w:val="Hyperlink"/>
    <w:basedOn w:val="Standardskriftforavsnitt"/>
    <w:uiPriority w:val="99"/>
    <w:unhideWhenUsed/>
    <w:rsid w:val="001F2856"/>
    <w:rPr>
      <w:color w:val="0563C1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F5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mailto:ragnhild.remen@sortland.kommune.no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mailto:mona.haugli@sortland.kommune.n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veig.birkeland\AppData\Roaming\Microsoft\Templates\Firmabrosjy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C665856735419C8C442BAE7A311F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C5CA8D1-77E4-4679-BD72-36F21B671F62}"/>
      </w:docPartPr>
      <w:docPartBody>
        <w:p w:rsidR="00265E67" w:rsidRDefault="008E0890">
          <w:pPr>
            <w:pStyle w:val="4DC665856735419C8C442BAE7A311FAF"/>
          </w:pPr>
          <w:r>
            <w:rPr>
              <w:lang w:bidi="nb-NO"/>
            </w:rPr>
            <w:t>[Firmanavn]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E67"/>
    <w:rsid w:val="00043072"/>
    <w:rsid w:val="000F2D8B"/>
    <w:rsid w:val="002310EC"/>
    <w:rsid w:val="00265E67"/>
    <w:rsid w:val="005649B7"/>
    <w:rsid w:val="00781C79"/>
    <w:rsid w:val="007B1886"/>
    <w:rsid w:val="0088407C"/>
    <w:rsid w:val="008E0890"/>
    <w:rsid w:val="00971C95"/>
    <w:rsid w:val="00A5479F"/>
    <w:rsid w:val="00CD4AB6"/>
    <w:rsid w:val="00EA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DC665856735419C8C442BAE7A311FAF">
    <w:name w:val="4DC665856735419C8C442BAE7A311F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6EF7254126654B94B650E6F4C65A78" ma:contentTypeVersion="10" ma:contentTypeDescription="Opprett et nytt dokument." ma:contentTypeScope="" ma:versionID="0743842f747d80fa3ecb3fc0bef79f32">
  <xsd:schema xmlns:xsd="http://www.w3.org/2001/XMLSchema" xmlns:xs="http://www.w3.org/2001/XMLSchema" xmlns:p="http://schemas.microsoft.com/office/2006/metadata/properties" xmlns:ns3="56e84590-46f7-40d3-b71b-ac04b2041b94" xmlns:ns4="a58b9309-8425-4f07-9a5e-ca9e0521ffc9" targetNamespace="http://schemas.microsoft.com/office/2006/metadata/properties" ma:root="true" ma:fieldsID="f3b9bb7846815b71eee434992c077927" ns3:_="" ns4:_="">
    <xsd:import namespace="56e84590-46f7-40d3-b71b-ac04b2041b94"/>
    <xsd:import namespace="a58b9309-8425-4f07-9a5e-ca9e0521ff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84590-46f7-40d3-b71b-ac04b2041b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b9309-8425-4f07-9a5e-ca9e0521ff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B42169-25FA-4479-9FD6-2419B54CFD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C678CA-7997-4467-BF6C-7019DF50C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84590-46f7-40d3-b71b-ac04b2041b94"/>
    <ds:schemaRef ds:uri="a58b9309-8425-4f07-9a5e-ca9e0521f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6A729D-C06B-4CEF-A155-C457C5D3BC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Firmabrosjyre</Template>
  <TotalTime>41</TotalTime>
  <Pages>2</Pages>
  <Words>322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Sortland Kommune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Solveig Birkeland</dc:creator>
  <cp:lastModifiedBy>Odin Engamo</cp:lastModifiedBy>
  <cp:revision>2</cp:revision>
  <cp:lastPrinted>2022-11-25T12:11:00Z</cp:lastPrinted>
  <dcterms:created xsi:type="dcterms:W3CDTF">2022-12-05T14:07:00Z</dcterms:created>
  <dcterms:modified xsi:type="dcterms:W3CDTF">2022-12-05T14:07:00Z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0x010100CD6EF7254126654B94B650E6F4C65A78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